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72DE9" w:rsidRDefault="00572DE9" w:rsidP="00572DE9">
      <w:pPr>
        <w:spacing w:after="0" w:line="240" w:lineRule="auto"/>
        <w:rPr>
          <w:noProof/>
          <w:color w:val="FF0000"/>
          <w:lang w:eastAsia="en-GB"/>
        </w:rPr>
      </w:pPr>
    </w:p>
    <w:p w:rsidR="008E001C" w:rsidRPr="00572DE9" w:rsidRDefault="00572DE9" w:rsidP="00572DE9">
      <w:pPr>
        <w:jc w:val="center"/>
        <w:rPr>
          <w:color w:val="FF0000"/>
        </w:rPr>
      </w:pPr>
      <w:r>
        <w:rPr>
          <w:noProof/>
          <w:color w:val="FF0000"/>
          <w:lang w:eastAsia="en-GB"/>
        </w:rPr>
        <w:drawing>
          <wp:inline distT="0" distB="0" distL="0" distR="0">
            <wp:extent cx="2743200" cy="1047600"/>
            <wp:effectExtent l="0" t="0" r="0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AC BRAND BLACK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04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0C07" w:rsidRDefault="00AB0C07" w:rsidP="00AB0C07">
      <w:pPr>
        <w:pStyle w:val="NormalWeb"/>
        <w:jc w:val="center"/>
        <w:rPr>
          <w:rStyle w:val="Strong"/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noProof/>
          <w:color w:val="000000"/>
        </w:rPr>
        <w:drawing>
          <wp:inline distT="0" distB="0" distL="0" distR="0">
            <wp:extent cx="4798060" cy="3429236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SLAND Arts Centre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8685" cy="3429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0C07" w:rsidRPr="00AB0C07" w:rsidRDefault="00AB0C07" w:rsidP="00AB0C07">
      <w:pPr>
        <w:pStyle w:val="NormalWeb"/>
        <w:rPr>
          <w:rFonts w:ascii="Arial" w:hAnsi="Arial" w:cs="Arial"/>
          <w:color w:val="000000"/>
        </w:rPr>
      </w:pPr>
      <w:r w:rsidRPr="00AB0C07">
        <w:rPr>
          <w:rStyle w:val="Strong"/>
          <w:rFonts w:ascii="Arial" w:hAnsi="Arial" w:cs="Arial"/>
          <w:color w:val="000000"/>
        </w:rPr>
        <w:t>Direction</w:t>
      </w:r>
      <w:r w:rsidR="003D41BF">
        <w:rPr>
          <w:rStyle w:val="Strong"/>
          <w:rFonts w:ascii="Arial" w:hAnsi="Arial" w:cs="Arial"/>
          <w:color w:val="000000"/>
        </w:rPr>
        <w:t>s</w:t>
      </w:r>
      <w:bookmarkStart w:id="0" w:name="_GoBack"/>
      <w:bookmarkEnd w:id="0"/>
      <w:r w:rsidRPr="00AB0C07">
        <w:rPr>
          <w:rStyle w:val="Strong"/>
          <w:rFonts w:ascii="Arial" w:hAnsi="Arial" w:cs="Arial"/>
          <w:color w:val="000000"/>
        </w:rPr>
        <w:t xml:space="preserve"> to ISLAND Arts Centre, ISLAND Civic Centre, Lagan Valley ISLAND, Lisburn BT27 4RL</w:t>
      </w:r>
    </w:p>
    <w:p w:rsidR="00AB0C07" w:rsidRPr="00AB0C07" w:rsidRDefault="00AB0C07" w:rsidP="00AB0C07">
      <w:pPr>
        <w:pStyle w:val="NormalWeb"/>
        <w:rPr>
          <w:rFonts w:ascii="Arial" w:hAnsi="Arial" w:cs="Arial"/>
          <w:color w:val="000000"/>
        </w:rPr>
      </w:pPr>
      <w:r w:rsidRPr="00AB0C07">
        <w:rPr>
          <w:rStyle w:val="Strong"/>
          <w:rFonts w:ascii="Arial" w:hAnsi="Arial" w:cs="Arial"/>
          <w:color w:val="000000"/>
        </w:rPr>
        <w:t>Travelling from the south of Lisburn</w:t>
      </w:r>
    </w:p>
    <w:p w:rsidR="00AB0C07" w:rsidRPr="00AB0C07" w:rsidRDefault="00AB0C07" w:rsidP="00AB0C07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AB0C07">
        <w:rPr>
          <w:rFonts w:ascii="Arial" w:eastAsia="Times New Roman" w:hAnsi="Arial" w:cs="Arial"/>
          <w:color w:val="000000"/>
          <w:sz w:val="24"/>
          <w:szCs w:val="24"/>
        </w:rPr>
        <w:t>From the M1 take the second turnoff for Lisburn (Saintfield Road)</w:t>
      </w:r>
    </w:p>
    <w:p w:rsidR="00AB0C07" w:rsidRPr="00AB0C07" w:rsidRDefault="00AB0C07" w:rsidP="00AB0C07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AB0C07">
        <w:rPr>
          <w:rFonts w:ascii="Arial" w:eastAsia="Times New Roman" w:hAnsi="Arial" w:cs="Arial"/>
          <w:color w:val="000000"/>
          <w:sz w:val="24"/>
          <w:szCs w:val="24"/>
        </w:rPr>
        <w:t>From the slip road take the first turn off the roundabout onto the Saintfield Road</w:t>
      </w:r>
    </w:p>
    <w:p w:rsidR="00AB0C07" w:rsidRPr="00AB0C07" w:rsidRDefault="00AB0C07" w:rsidP="00AB0C07">
      <w:pPr>
        <w:pStyle w:val="NormalWeb"/>
        <w:rPr>
          <w:rFonts w:ascii="Arial" w:eastAsiaTheme="minorHAnsi" w:hAnsi="Arial" w:cs="Arial"/>
          <w:color w:val="000000"/>
        </w:rPr>
      </w:pPr>
      <w:r w:rsidRPr="00AB0C07">
        <w:rPr>
          <w:rStyle w:val="Strong"/>
          <w:rFonts w:ascii="Arial" w:hAnsi="Arial" w:cs="Arial"/>
          <w:color w:val="000000"/>
        </w:rPr>
        <w:t>Travelling from the north of Lisburn</w:t>
      </w:r>
    </w:p>
    <w:p w:rsidR="00AB0C07" w:rsidRPr="00AB0C07" w:rsidRDefault="00AB0C07" w:rsidP="00AB0C07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AB0C07">
        <w:rPr>
          <w:rFonts w:ascii="Arial" w:eastAsia="Times New Roman" w:hAnsi="Arial" w:cs="Arial"/>
          <w:color w:val="000000"/>
          <w:sz w:val="24"/>
          <w:szCs w:val="24"/>
        </w:rPr>
        <w:t>From the M1 take the first turnoff for Lisburn (Saintfield Road)</w:t>
      </w:r>
    </w:p>
    <w:p w:rsidR="00AB0C07" w:rsidRPr="00AB0C07" w:rsidRDefault="00AB0C07" w:rsidP="00AB0C07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AB0C07">
        <w:rPr>
          <w:rFonts w:ascii="Arial" w:eastAsia="Times New Roman" w:hAnsi="Arial" w:cs="Arial"/>
          <w:color w:val="000000"/>
          <w:sz w:val="24"/>
          <w:szCs w:val="24"/>
        </w:rPr>
        <w:t>From the slip road take the third turn off the roundabout</w:t>
      </w:r>
    </w:p>
    <w:p w:rsidR="004629B7" w:rsidRDefault="004629B7" w:rsidP="00AB0C07">
      <w:pPr>
        <w:pStyle w:val="NormalWeb"/>
        <w:rPr>
          <w:rFonts w:ascii="Arial" w:hAnsi="Arial" w:cs="Arial"/>
          <w:color w:val="000000"/>
        </w:rPr>
      </w:pPr>
    </w:p>
    <w:p w:rsidR="004629B7" w:rsidRDefault="004629B7" w:rsidP="00AB0C07">
      <w:pPr>
        <w:pStyle w:val="NormalWeb"/>
        <w:rPr>
          <w:rFonts w:ascii="Arial" w:hAnsi="Arial" w:cs="Arial"/>
          <w:color w:val="000000"/>
        </w:rPr>
      </w:pPr>
    </w:p>
    <w:p w:rsidR="00AB0C07" w:rsidRPr="00AB0C07" w:rsidRDefault="00AB0C07" w:rsidP="00AB0C07">
      <w:pPr>
        <w:pStyle w:val="NormalWeb"/>
        <w:rPr>
          <w:rFonts w:ascii="Arial" w:eastAsiaTheme="minorHAnsi" w:hAnsi="Arial" w:cs="Arial"/>
          <w:color w:val="000000"/>
        </w:rPr>
      </w:pPr>
      <w:r w:rsidRPr="00AB0C07">
        <w:rPr>
          <w:rFonts w:ascii="Arial" w:hAnsi="Arial" w:cs="Arial"/>
          <w:color w:val="000000"/>
        </w:rPr>
        <w:lastRenderedPageBreak/>
        <w:t>Directions are then as follows:</w:t>
      </w:r>
    </w:p>
    <w:p w:rsidR="00AB0C07" w:rsidRPr="00AB0C07" w:rsidRDefault="00AB0C07" w:rsidP="00AB0C07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AB0C07">
        <w:rPr>
          <w:rFonts w:ascii="Arial" w:eastAsia="Times New Roman" w:hAnsi="Arial" w:cs="Arial"/>
          <w:color w:val="000000"/>
          <w:sz w:val="24"/>
          <w:szCs w:val="24"/>
        </w:rPr>
        <w:t>Travel along the Saintfield Road through the first sets of traffic lights</w:t>
      </w:r>
    </w:p>
    <w:p w:rsidR="00AB0C07" w:rsidRPr="00AB0C07" w:rsidRDefault="00AB0C07" w:rsidP="00AB0C07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AB0C07">
        <w:rPr>
          <w:rFonts w:ascii="Arial" w:eastAsia="Times New Roman" w:hAnsi="Arial" w:cs="Arial"/>
          <w:color w:val="000000"/>
          <w:sz w:val="24"/>
          <w:szCs w:val="24"/>
        </w:rPr>
        <w:t>Once through these lights (you are now on Sloan Street) make sure you are in the right hand lane</w:t>
      </w:r>
    </w:p>
    <w:p w:rsidR="00AB0C07" w:rsidRPr="00AB0C07" w:rsidRDefault="00AB0C07" w:rsidP="00AB0C07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AB0C07">
        <w:rPr>
          <w:rFonts w:ascii="Arial" w:eastAsia="Times New Roman" w:hAnsi="Arial" w:cs="Arial"/>
          <w:color w:val="000000"/>
          <w:sz w:val="24"/>
          <w:szCs w:val="24"/>
        </w:rPr>
        <w:t>Go through the next set of traffic lights</w:t>
      </w:r>
    </w:p>
    <w:p w:rsidR="00AB0C07" w:rsidRPr="00AB0C07" w:rsidRDefault="00AB0C07" w:rsidP="00AB0C07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AB0C07">
        <w:rPr>
          <w:rFonts w:ascii="Arial" w:eastAsia="Times New Roman" w:hAnsi="Arial" w:cs="Arial"/>
          <w:color w:val="000000"/>
          <w:sz w:val="24"/>
          <w:szCs w:val="24"/>
        </w:rPr>
        <w:t>At the round about take the second turn off onto the Queen's Road (stay in the right hand lane)</w:t>
      </w:r>
    </w:p>
    <w:p w:rsidR="00AB0C07" w:rsidRPr="00AB0C07" w:rsidRDefault="00AB0C07" w:rsidP="00AB0C07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AB0C07">
        <w:rPr>
          <w:rFonts w:ascii="Arial" w:eastAsia="Times New Roman" w:hAnsi="Arial" w:cs="Arial"/>
          <w:color w:val="000000"/>
          <w:sz w:val="24"/>
          <w:szCs w:val="24"/>
        </w:rPr>
        <w:t>The turn off for Lagan Valley Island is the first on your right.  Traffic lights are in operation to filter you onto the Island</w:t>
      </w:r>
    </w:p>
    <w:p w:rsidR="00AB0C07" w:rsidRPr="00AB0C07" w:rsidRDefault="00AB0C07" w:rsidP="00AB0C07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AB0C07">
        <w:rPr>
          <w:rFonts w:ascii="Arial" w:eastAsia="Times New Roman" w:hAnsi="Arial" w:cs="Arial"/>
          <w:color w:val="000000"/>
          <w:sz w:val="24"/>
          <w:szCs w:val="24"/>
        </w:rPr>
        <w:t>Travel along the front of the building and across the Jubilee Bridge to the main car park.</w:t>
      </w:r>
    </w:p>
    <w:p w:rsidR="00AB0C07" w:rsidRPr="00AB0C07" w:rsidRDefault="00AB0C07" w:rsidP="00AB0C07">
      <w:pPr>
        <w:pStyle w:val="NormalWeb"/>
        <w:jc w:val="center"/>
        <w:rPr>
          <w:rFonts w:ascii="Arial" w:hAnsi="Arial" w:cs="Arial"/>
          <w:color w:val="000000"/>
        </w:rPr>
      </w:pPr>
      <w:r w:rsidRPr="00AB0C07">
        <w:rPr>
          <w:rFonts w:ascii="Arial" w:hAnsi="Arial" w:cs="Arial"/>
          <w:color w:val="000000"/>
        </w:rPr>
        <w:t>​</w:t>
      </w:r>
    </w:p>
    <w:p w:rsidR="00572DE9" w:rsidRPr="009B349F" w:rsidRDefault="00AB0C07" w:rsidP="00AB0C07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drawing>
          <wp:inline distT="0" distB="0" distL="0" distR="0">
            <wp:extent cx="4529328" cy="3773424"/>
            <wp:effectExtent l="0" t="0" r="508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ap updated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9328" cy="3773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72DE9" w:rsidRPr="009B349F">
      <w:headerReference w:type="default" r:id="rId10"/>
      <w:footerReference w:type="default" r:id="rId1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72DE9" w:rsidRDefault="00572DE9" w:rsidP="00572DE9">
      <w:pPr>
        <w:spacing w:after="0" w:line="240" w:lineRule="auto"/>
      </w:pPr>
      <w:r>
        <w:separator/>
      </w:r>
    </w:p>
  </w:endnote>
  <w:endnote w:type="continuationSeparator" w:id="0">
    <w:p w:rsidR="00572DE9" w:rsidRDefault="00572DE9" w:rsidP="00572D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72DE9" w:rsidRDefault="00572DE9" w:rsidP="00572DE9">
    <w:pPr>
      <w:pStyle w:val="Footer"/>
      <w:jc w:val="center"/>
    </w:pPr>
    <w:r>
      <w:rPr>
        <w:noProof/>
        <w:lang w:eastAsia="en-GB"/>
      </w:rPr>
      <w:drawing>
        <wp:inline distT="0" distB="0" distL="0" distR="0">
          <wp:extent cx="1216800" cy="1126800"/>
          <wp:effectExtent l="0" t="0" r="254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CCC Logo - FULL COLOUR sRGBsmall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6800" cy="1126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72DE9" w:rsidRDefault="00572DE9" w:rsidP="00572DE9">
      <w:pPr>
        <w:spacing w:after="0" w:line="240" w:lineRule="auto"/>
      </w:pPr>
      <w:r>
        <w:separator/>
      </w:r>
    </w:p>
  </w:footnote>
  <w:footnote w:type="continuationSeparator" w:id="0">
    <w:p w:rsidR="00572DE9" w:rsidRDefault="00572DE9" w:rsidP="00572DE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261" w:type="pct"/>
      <w:tblBorders>
        <w:bottom w:val="single" w:sz="18" w:space="0" w:color="808080"/>
        <w:insideV w:val="single" w:sz="18" w:space="0" w:color="808080"/>
      </w:tblBorders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6895"/>
      <w:gridCol w:w="2602"/>
    </w:tblGrid>
    <w:tr w:rsidR="00572DE9" w:rsidRPr="0009061B" w:rsidTr="004629B7">
      <w:trPr>
        <w:trHeight w:val="261"/>
      </w:trPr>
      <w:tc>
        <w:tcPr>
          <w:tcW w:w="6896" w:type="dxa"/>
        </w:tcPr>
        <w:p w:rsidR="00572DE9" w:rsidRPr="009B7039" w:rsidRDefault="00572DE9" w:rsidP="00572DE9">
          <w:pPr>
            <w:tabs>
              <w:tab w:val="center" w:pos="4153"/>
              <w:tab w:val="right" w:pos="8306"/>
            </w:tabs>
            <w:jc w:val="right"/>
            <w:rPr>
              <w:rFonts w:ascii="Arial" w:hAnsi="Arial" w:cs="Arial"/>
              <w:b/>
            </w:rPr>
          </w:pPr>
          <w:r w:rsidRPr="009B7039">
            <w:rPr>
              <w:rFonts w:ascii="Arial" w:hAnsi="Arial" w:cs="Arial"/>
              <w:b/>
            </w:rPr>
            <w:t>LISBURN AND CASTLEREAGH CITY COUNCIL ARTS SERVICE</w:t>
          </w:r>
        </w:p>
      </w:tc>
      <w:tc>
        <w:tcPr>
          <w:tcW w:w="2602" w:type="dxa"/>
        </w:tcPr>
        <w:p w:rsidR="004629B7" w:rsidRDefault="004629B7" w:rsidP="004629B7">
          <w:pPr>
            <w:tabs>
              <w:tab w:val="center" w:pos="4153"/>
              <w:tab w:val="right" w:pos="8306"/>
            </w:tabs>
            <w:spacing w:after="0" w:line="240" w:lineRule="auto"/>
            <w:rPr>
              <w:rFonts w:ascii="Arial" w:hAnsi="Arial" w:cs="Arial"/>
              <w:b/>
              <w:bCs/>
            </w:rPr>
          </w:pPr>
          <w:r>
            <w:rPr>
              <w:rFonts w:ascii="Arial" w:hAnsi="Arial" w:cs="Arial"/>
              <w:b/>
              <w:bCs/>
            </w:rPr>
            <w:t xml:space="preserve">Directions to </w:t>
          </w:r>
        </w:p>
        <w:p w:rsidR="00572DE9" w:rsidRPr="0009061B" w:rsidRDefault="004629B7" w:rsidP="004629B7">
          <w:pPr>
            <w:tabs>
              <w:tab w:val="center" w:pos="4153"/>
              <w:tab w:val="right" w:pos="8306"/>
            </w:tabs>
            <w:spacing w:after="0" w:line="240" w:lineRule="auto"/>
            <w:rPr>
              <w:rFonts w:ascii="Arial" w:hAnsi="Arial" w:cs="Arial"/>
              <w:b/>
              <w:bCs/>
              <w:color w:val="4F81BD"/>
            </w:rPr>
          </w:pPr>
          <w:r>
            <w:rPr>
              <w:rFonts w:ascii="Arial" w:hAnsi="Arial" w:cs="Arial"/>
              <w:b/>
              <w:bCs/>
            </w:rPr>
            <w:t>ISLAND Arts Centre</w:t>
          </w:r>
        </w:p>
      </w:tc>
    </w:tr>
  </w:tbl>
  <w:p w:rsidR="00572DE9" w:rsidRDefault="00572DE9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BEF7EF8"/>
    <w:multiLevelType w:val="hybridMultilevel"/>
    <w:tmpl w:val="760E7A3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D250187"/>
    <w:multiLevelType w:val="multilevel"/>
    <w:tmpl w:val="A70865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45C31FEB"/>
    <w:multiLevelType w:val="multilevel"/>
    <w:tmpl w:val="844CFD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49D11B7B"/>
    <w:multiLevelType w:val="multilevel"/>
    <w:tmpl w:val="F0A0EF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51600BE9"/>
    <w:multiLevelType w:val="hybridMultilevel"/>
    <w:tmpl w:val="209E8F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AEA109B"/>
    <w:multiLevelType w:val="hybridMultilevel"/>
    <w:tmpl w:val="CC16ED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FE36F9E"/>
    <w:multiLevelType w:val="multilevel"/>
    <w:tmpl w:val="7ED2CC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5"/>
  </w:num>
  <w:num w:numId="3">
    <w:abstractNumId w:val="4"/>
  </w:num>
  <w:num w:numId="4">
    <w:abstractNumId w:val="6"/>
  </w:num>
  <w:num w:numId="5">
    <w:abstractNumId w:val="3"/>
  </w:num>
  <w:num w:numId="6">
    <w:abstractNumId w:val="1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2DE9"/>
    <w:rsid w:val="003D41BF"/>
    <w:rsid w:val="004629B7"/>
    <w:rsid w:val="00572DE9"/>
    <w:rsid w:val="00831E31"/>
    <w:rsid w:val="008E001C"/>
    <w:rsid w:val="009B349F"/>
    <w:rsid w:val="00AB0C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5:chartTrackingRefBased/>
  <w15:docId w15:val="{442B62E4-F8DB-4D97-B8C5-7E10AFD485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72DE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72DE9"/>
  </w:style>
  <w:style w:type="paragraph" w:styleId="Footer">
    <w:name w:val="footer"/>
    <w:basedOn w:val="Normal"/>
    <w:link w:val="FooterChar"/>
    <w:uiPriority w:val="99"/>
    <w:unhideWhenUsed/>
    <w:rsid w:val="00572DE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72DE9"/>
  </w:style>
  <w:style w:type="paragraph" w:styleId="ListParagraph">
    <w:name w:val="List Paragraph"/>
    <w:basedOn w:val="Normal"/>
    <w:uiPriority w:val="34"/>
    <w:qFormat/>
    <w:rsid w:val="00572DE9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572D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AB0C0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5096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991C5240</Template>
  <TotalTime>1</TotalTime>
  <Pages>2</Pages>
  <Words>150</Words>
  <Characters>860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Una Casement</dc:creator>
  <cp:keywords/>
  <dc:description/>
  <cp:lastModifiedBy>Una Casement</cp:lastModifiedBy>
  <cp:revision>3</cp:revision>
  <dcterms:created xsi:type="dcterms:W3CDTF">2018-07-19T14:31:00Z</dcterms:created>
  <dcterms:modified xsi:type="dcterms:W3CDTF">2018-07-19T14:37:00Z</dcterms:modified>
</cp:coreProperties>
</file>